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bottomFromText="595" w:vertAnchor="page" w:tblpY="2320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8"/>
      </w:tblGrid>
      <w:tr w:rsidR="00122323" w14:paraId="2283A21D" w14:textId="77777777" w:rsidTr="00336F8D">
        <w:trPr>
          <w:trHeight w:val="2097"/>
        </w:trPr>
        <w:sdt>
          <w:sdtPr>
            <w:alias w:val="Recipient &amp; Address"/>
            <w:tag w:val="Recipient &amp; Address"/>
            <w:id w:val="71786028"/>
            <w:placeholder>
              <w:docPart w:val="DD9DB643BC928F4C8FEBA8A24D9F72AE"/>
            </w:placeholder>
            <w:showingPlcHdr/>
            <w:text w:multiLine="1"/>
          </w:sdtPr>
          <w:sdtContent>
            <w:tc>
              <w:tcPr>
                <w:tcW w:w="9628" w:type="dxa"/>
              </w:tcPr>
              <w:p w14:paraId="356C9B03" w14:textId="77777777" w:rsidR="00122323" w:rsidRDefault="00122323" w:rsidP="00336F8D">
                <w:r w:rsidRPr="0048186F">
                  <w:rPr>
                    <w:rStyle w:val="PlaceholderText"/>
                    <w:rFonts w:ascii="Georgia" w:hAnsi="Georgia"/>
                  </w:rPr>
                  <w:t>[Recipient &amp; Address]</w:t>
                </w:r>
              </w:p>
            </w:tc>
          </w:sdtContent>
        </w:sdt>
      </w:tr>
      <w:tr w:rsidR="00122323" w:rsidRPr="00F94737" w14:paraId="1F8D40A9" w14:textId="77777777" w:rsidTr="00336F8D">
        <w:tc>
          <w:tcPr>
            <w:tcW w:w="9628" w:type="dxa"/>
          </w:tcPr>
          <w:p w14:paraId="520472C4" w14:textId="77777777" w:rsidR="00122323" w:rsidRPr="0048186F" w:rsidRDefault="00122323" w:rsidP="00336F8D">
            <w:pPr>
              <w:rPr>
                <w:rFonts w:ascii="Arial" w:hAnsi="Arial" w:cs="Arial"/>
                <w:sz w:val="18"/>
                <w:szCs w:val="18"/>
              </w:rPr>
            </w:pPr>
            <w:r w:rsidRPr="0048186F">
              <w:rPr>
                <w:rFonts w:ascii="Arial" w:hAnsi="Arial" w:cs="Arial"/>
                <w:sz w:val="18"/>
                <w:szCs w:val="18"/>
              </w:rPr>
              <w:t xml:space="preserve">Date: </w:t>
            </w:r>
          </w:p>
          <w:sdt>
            <w:sdtPr>
              <w:rPr>
                <w:rFonts w:ascii="Georgia" w:hAnsi="Georgia"/>
              </w:rPr>
              <w:alias w:val="Title"/>
              <w:tag w:val="Title"/>
              <w:id w:val="576245173"/>
              <w:placeholder>
                <w:docPart w:val="875A151DB91C0A4381F177E6AF5C125B"/>
              </w:placeholder>
              <w:showingPlcHdr/>
              <w:text w:multiLine="1"/>
            </w:sdtPr>
            <w:sdtContent>
              <w:p w14:paraId="0FB3A24C" w14:textId="77777777" w:rsidR="00122323" w:rsidRPr="0048186F" w:rsidRDefault="00122323" w:rsidP="00122323">
                <w:pPr>
                  <w:pStyle w:val="Heading1"/>
                  <w:rPr>
                    <w:rFonts w:ascii="Georgia" w:hAnsi="Georgia"/>
                  </w:rPr>
                </w:pPr>
                <w:r w:rsidRPr="0048186F">
                  <w:rPr>
                    <w:rStyle w:val="PlaceholderText"/>
                    <w:rFonts w:ascii="Georgia" w:hAnsi="Georgia"/>
                    <w:color w:val="000000" w:themeColor="text1"/>
                  </w:rPr>
                  <w:t>[Title]</w:t>
                </w:r>
              </w:p>
            </w:sdtContent>
          </w:sdt>
          <w:sdt>
            <w:sdtPr>
              <w:rPr>
                <w:rFonts w:ascii="Georgia" w:hAnsi="Georgia"/>
              </w:rPr>
              <w:alias w:val="Content"/>
              <w:tag w:val="Content"/>
              <w:id w:val="-1311626921"/>
              <w:placeholder>
                <w:docPart w:val="22E1AE0E28C0724E895781500CC59E00"/>
              </w:placeholder>
              <w:temporary/>
              <w:showingPlcHdr/>
              <w:text/>
            </w:sdtPr>
            <w:sdtContent>
              <w:p w14:paraId="7965EFF5" w14:textId="77777777" w:rsidR="00122323" w:rsidRPr="0048186F" w:rsidRDefault="00122323" w:rsidP="00122323">
                <w:pPr>
                  <w:rPr>
                    <w:rFonts w:ascii="Georgia" w:hAnsi="Georgia"/>
                  </w:rPr>
                </w:pPr>
                <w:r w:rsidRPr="0048186F">
                  <w:rPr>
                    <w:rStyle w:val="PlaceholderText"/>
                    <w:rFonts w:ascii="Georgia" w:hAnsi="Georgia"/>
                  </w:rPr>
                  <w:t>[Content]</w:t>
                </w:r>
              </w:p>
            </w:sdtContent>
          </w:sdt>
          <w:p w14:paraId="56B38C9A" w14:textId="77777777" w:rsidR="00122323" w:rsidRPr="0048186F" w:rsidRDefault="00122323" w:rsidP="00122323">
            <w:pPr>
              <w:keepNext/>
              <w:keepLines/>
              <w:rPr>
                <w:rFonts w:ascii="Georgia" w:hAnsi="Georgia"/>
              </w:rPr>
            </w:pPr>
          </w:p>
          <w:p w14:paraId="4125E0DD" w14:textId="77777777" w:rsidR="00122323" w:rsidRDefault="00122323" w:rsidP="00122323">
            <w:pPr>
              <w:keepNext/>
              <w:keepLines/>
            </w:pPr>
            <w:r w:rsidRPr="0048186F">
              <w:rPr>
                <w:rFonts w:ascii="Georgia" w:hAnsi="Georgia"/>
              </w:rPr>
              <w:t>Yours sincerely,</w:t>
            </w:r>
            <w:r w:rsidRPr="0048186F">
              <w:rPr>
                <w:rFonts w:ascii="Georgia" w:hAnsi="Georgia"/>
              </w:rPr>
              <w:br/>
            </w:r>
            <w:sdt>
              <w:sdtPr>
                <w:rPr>
                  <w:rFonts w:ascii="Georgia" w:hAnsi="Georgia"/>
                </w:rPr>
                <w:alias w:val="Name"/>
                <w:tag w:val="Name"/>
                <w:id w:val="636842866"/>
                <w:placeholder>
                  <w:docPart w:val="EF168CA66078BB4FA71AB9FC49786D50"/>
                </w:placeholder>
                <w:showingPlcHdr/>
                <w:text w:multiLine="1"/>
              </w:sdtPr>
              <w:sdtEndPr>
                <w:rPr>
                  <w:rFonts w:asciiTheme="minorHAnsi" w:hAnsiTheme="minorHAnsi"/>
                </w:rPr>
              </w:sdtEndPr>
              <w:sdtContent>
                <w:r w:rsidRPr="0048186F">
                  <w:rPr>
                    <w:rStyle w:val="PlaceholderText"/>
                    <w:rFonts w:ascii="Georgia" w:hAnsi="Georgia"/>
                  </w:rPr>
                  <w:t>[Name]</w:t>
                </w:r>
              </w:sdtContent>
            </w:sdt>
          </w:p>
          <w:p w14:paraId="2EEEF081" w14:textId="58B7B394" w:rsidR="00122323" w:rsidRPr="00F94737" w:rsidRDefault="0048186F" w:rsidP="0048186F">
            <w:pPr>
              <w:tabs>
                <w:tab w:val="left" w:pos="58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</w:tc>
      </w:tr>
    </w:tbl>
    <w:p w14:paraId="6E8473F0" w14:textId="77777777" w:rsidR="007A118D" w:rsidRDefault="007A118D"/>
    <w:p w14:paraId="4229D92E" w14:textId="77777777" w:rsidR="00122323" w:rsidRPr="00122323" w:rsidRDefault="00122323" w:rsidP="00122323"/>
    <w:p w14:paraId="1B8D1CB0" w14:textId="77777777" w:rsidR="00122323" w:rsidRPr="00122323" w:rsidRDefault="00122323" w:rsidP="00122323"/>
    <w:p w14:paraId="77EDFECF" w14:textId="77777777" w:rsidR="00122323" w:rsidRPr="00122323" w:rsidRDefault="00122323" w:rsidP="00122323"/>
    <w:p w14:paraId="5F5ACCB5" w14:textId="77777777" w:rsidR="00122323" w:rsidRPr="00122323" w:rsidRDefault="00122323" w:rsidP="00122323"/>
    <w:p w14:paraId="02CD250C" w14:textId="77777777" w:rsidR="00122323" w:rsidRPr="00122323" w:rsidRDefault="00122323" w:rsidP="00122323"/>
    <w:p w14:paraId="59B3A7A5" w14:textId="77777777" w:rsidR="00122323" w:rsidRPr="00122323" w:rsidRDefault="00122323" w:rsidP="00122323"/>
    <w:p w14:paraId="39A81A87" w14:textId="77777777" w:rsidR="00122323" w:rsidRPr="00122323" w:rsidRDefault="00122323" w:rsidP="00122323"/>
    <w:p w14:paraId="271409DC" w14:textId="77777777" w:rsidR="00122323" w:rsidRPr="00122323" w:rsidRDefault="00122323" w:rsidP="00122323"/>
    <w:p w14:paraId="7504B8BD" w14:textId="77777777" w:rsidR="00122323" w:rsidRPr="00122323" w:rsidRDefault="00122323" w:rsidP="00122323"/>
    <w:p w14:paraId="3F36FA0D" w14:textId="77777777" w:rsidR="00122323" w:rsidRPr="00122323" w:rsidRDefault="00122323" w:rsidP="00122323"/>
    <w:p w14:paraId="5F8CB73C" w14:textId="77777777" w:rsidR="00122323" w:rsidRPr="00122323" w:rsidRDefault="00122323" w:rsidP="00122323"/>
    <w:p w14:paraId="238092C6" w14:textId="77777777" w:rsidR="00122323" w:rsidRPr="00122323" w:rsidRDefault="00122323" w:rsidP="00122323"/>
    <w:p w14:paraId="00E6C376" w14:textId="77777777" w:rsidR="00122323" w:rsidRPr="00122323" w:rsidRDefault="00122323" w:rsidP="00122323"/>
    <w:p w14:paraId="0776DAEA" w14:textId="77777777" w:rsidR="00122323" w:rsidRPr="00122323" w:rsidRDefault="00122323" w:rsidP="00122323"/>
    <w:p w14:paraId="52DEFFC6" w14:textId="77777777" w:rsidR="00122323" w:rsidRPr="00122323" w:rsidRDefault="00122323" w:rsidP="00122323"/>
    <w:p w14:paraId="4190B2C0" w14:textId="77777777" w:rsidR="00122323" w:rsidRPr="00122323" w:rsidRDefault="00122323" w:rsidP="00122323"/>
    <w:p w14:paraId="4315B533" w14:textId="77777777" w:rsidR="00122323" w:rsidRPr="00122323" w:rsidRDefault="00122323" w:rsidP="00122323"/>
    <w:p w14:paraId="3A3D4733" w14:textId="77777777" w:rsidR="00122323" w:rsidRPr="00122323" w:rsidRDefault="00122323" w:rsidP="00122323"/>
    <w:p w14:paraId="6CABAE1C" w14:textId="77777777" w:rsidR="00122323" w:rsidRPr="00122323" w:rsidRDefault="00122323" w:rsidP="00122323"/>
    <w:p w14:paraId="6263F87B" w14:textId="77777777" w:rsidR="00122323" w:rsidRPr="00122323" w:rsidRDefault="00122323" w:rsidP="00122323"/>
    <w:p w14:paraId="34F9B5DB" w14:textId="77777777" w:rsidR="00122323" w:rsidRPr="00122323" w:rsidRDefault="00122323" w:rsidP="00122323"/>
    <w:p w14:paraId="3E134A41" w14:textId="77777777" w:rsidR="00122323" w:rsidRPr="00122323" w:rsidRDefault="00122323" w:rsidP="00122323"/>
    <w:p w14:paraId="7EB7BAF9" w14:textId="77777777" w:rsidR="00122323" w:rsidRPr="00122323" w:rsidRDefault="00122323" w:rsidP="00122323"/>
    <w:p w14:paraId="59F7C08F" w14:textId="77777777" w:rsidR="00122323" w:rsidRPr="00122323" w:rsidRDefault="00122323" w:rsidP="00122323"/>
    <w:p w14:paraId="5E178C62" w14:textId="77777777" w:rsidR="00122323" w:rsidRPr="00122323" w:rsidRDefault="00122323" w:rsidP="00122323"/>
    <w:p w14:paraId="43A636B2" w14:textId="77777777" w:rsidR="00122323" w:rsidRDefault="00122323" w:rsidP="00122323"/>
    <w:p w14:paraId="5BA1E1BA" w14:textId="77777777" w:rsidR="0048186F" w:rsidRPr="0048186F" w:rsidRDefault="0048186F" w:rsidP="0048186F"/>
    <w:p w14:paraId="57E513B4" w14:textId="77777777" w:rsidR="0048186F" w:rsidRPr="0048186F" w:rsidRDefault="0048186F" w:rsidP="0048186F"/>
    <w:p w14:paraId="33E15727" w14:textId="77777777" w:rsidR="0048186F" w:rsidRPr="0048186F" w:rsidRDefault="0048186F" w:rsidP="0048186F"/>
    <w:p w14:paraId="3A240F1F" w14:textId="77777777" w:rsidR="0048186F" w:rsidRPr="0048186F" w:rsidRDefault="0048186F" w:rsidP="0048186F"/>
    <w:p w14:paraId="004F599F" w14:textId="77777777" w:rsidR="0048186F" w:rsidRPr="0048186F" w:rsidRDefault="0048186F" w:rsidP="0048186F"/>
    <w:p w14:paraId="1C0271DF" w14:textId="77777777" w:rsidR="0048186F" w:rsidRPr="0048186F" w:rsidRDefault="0048186F" w:rsidP="0048186F"/>
    <w:p w14:paraId="719A3ED1" w14:textId="77777777" w:rsidR="0048186F" w:rsidRDefault="0048186F" w:rsidP="0048186F"/>
    <w:p w14:paraId="5EB76415" w14:textId="3C876DC5" w:rsidR="0048186F" w:rsidRPr="0048186F" w:rsidRDefault="0048186F" w:rsidP="0048186F">
      <w:pPr>
        <w:tabs>
          <w:tab w:val="left" w:pos="6526"/>
        </w:tabs>
      </w:pPr>
      <w:r>
        <w:tab/>
      </w:r>
    </w:p>
    <w:sectPr w:rsidR="0048186F" w:rsidRPr="004818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4D00" w14:textId="77777777" w:rsidR="00BE6D2D" w:rsidRDefault="00BE6D2D" w:rsidP="00122323">
      <w:pPr>
        <w:spacing w:after="0"/>
      </w:pPr>
      <w:r>
        <w:separator/>
      </w:r>
    </w:p>
  </w:endnote>
  <w:endnote w:type="continuationSeparator" w:id="0">
    <w:p w14:paraId="4209FDBF" w14:textId="77777777" w:rsidR="00BE6D2D" w:rsidRDefault="00BE6D2D" w:rsidP="001223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57F9F" w14:textId="77777777" w:rsidR="0048186F" w:rsidRDefault="004818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single" w:sz="2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2478"/>
      <w:gridCol w:w="2464"/>
      <w:gridCol w:w="2429"/>
      <w:gridCol w:w="2410"/>
    </w:tblGrid>
    <w:tr w:rsidR="00122323" w:rsidRPr="00122323" w14:paraId="6453FD3E" w14:textId="77777777" w:rsidTr="0048186F">
      <w:tc>
        <w:tcPr>
          <w:tcW w:w="2478" w:type="dxa"/>
        </w:tcPr>
        <w:p w14:paraId="496C1678" w14:textId="089086DB" w:rsidR="00122323" w:rsidRPr="00122323" w:rsidRDefault="00122323" w:rsidP="00122323">
          <w:pPr>
            <w:pStyle w:val="Footer"/>
            <w:spacing w:after="0"/>
            <w:rPr>
              <w:rFonts w:ascii="Georgia" w:hAnsi="Georgia"/>
              <w:sz w:val="18"/>
              <w:szCs w:val="18"/>
            </w:rPr>
          </w:pPr>
          <w:proofErr w:type="spellStart"/>
          <w:r w:rsidRPr="00122323">
            <w:rPr>
              <w:rFonts w:ascii="Georgia" w:hAnsi="Georgia"/>
              <w:sz w:val="18"/>
              <w:szCs w:val="18"/>
            </w:rPr>
            <w:t>Integreat</w:t>
          </w:r>
          <w:proofErr w:type="spellEnd"/>
          <w:r w:rsidRPr="00122323">
            <w:rPr>
              <w:rFonts w:ascii="Georgia" w:hAnsi="Georgia"/>
              <w:sz w:val="18"/>
              <w:szCs w:val="18"/>
            </w:rPr>
            <w:t xml:space="preserve"> - Norwegian Centre for Knowledge-driven Machine Learning</w:t>
          </w:r>
        </w:p>
      </w:tc>
      <w:tc>
        <w:tcPr>
          <w:tcW w:w="2464" w:type="dxa"/>
        </w:tcPr>
        <w:p w14:paraId="52A6D41B" w14:textId="77777777" w:rsidR="00122323" w:rsidRPr="00122323" w:rsidRDefault="00122323" w:rsidP="00122323">
          <w:pPr>
            <w:autoSpaceDE w:val="0"/>
            <w:autoSpaceDN w:val="0"/>
            <w:adjustRightInd w:val="0"/>
            <w:spacing w:after="0" w:line="241" w:lineRule="atLeast"/>
            <w:rPr>
              <w:rFonts w:ascii="Georgia" w:hAnsi="Georgia" w:cs="Times New Roman"/>
              <w:color w:val="221E1F"/>
              <w:sz w:val="18"/>
              <w:szCs w:val="18"/>
            </w:rPr>
          </w:pPr>
          <w:r w:rsidRPr="00122323">
            <w:rPr>
              <w:rFonts w:ascii="Georgia" w:hAnsi="Georgia" w:cs="Times New Roman"/>
              <w:color w:val="221E1F"/>
              <w:sz w:val="18"/>
              <w:szCs w:val="18"/>
            </w:rPr>
            <w:t xml:space="preserve">Postal address: </w:t>
          </w:r>
        </w:p>
        <w:p w14:paraId="71B3C5FC" w14:textId="77777777" w:rsidR="00122323" w:rsidRPr="00122323" w:rsidRDefault="00122323" w:rsidP="00122323">
          <w:pPr>
            <w:pStyle w:val="Footer"/>
            <w:spacing w:after="0"/>
            <w:rPr>
              <w:rFonts w:ascii="Georgia" w:hAnsi="Georgia"/>
              <w:sz w:val="18"/>
              <w:szCs w:val="18"/>
            </w:rPr>
          </w:pPr>
          <w:r w:rsidRPr="00122323">
            <w:rPr>
              <w:rFonts w:ascii="Georgia" w:hAnsi="Georgia"/>
              <w:sz w:val="18"/>
              <w:szCs w:val="18"/>
            </w:rPr>
            <w:t>University of Oslo</w:t>
          </w:r>
        </w:p>
        <w:p w14:paraId="403C0491" w14:textId="77777777" w:rsidR="00122323" w:rsidRPr="00122323" w:rsidRDefault="00122323" w:rsidP="00122323">
          <w:pPr>
            <w:pStyle w:val="Footer"/>
            <w:spacing w:after="0"/>
            <w:rPr>
              <w:rFonts w:ascii="Georgia" w:hAnsi="Georgia"/>
              <w:sz w:val="18"/>
              <w:szCs w:val="18"/>
            </w:rPr>
          </w:pPr>
          <w:r w:rsidRPr="00122323">
            <w:rPr>
              <w:rFonts w:ascii="Georgia" w:hAnsi="Georgia"/>
              <w:sz w:val="18"/>
              <w:szCs w:val="18"/>
            </w:rPr>
            <w:t xml:space="preserve">P.O. Box 1053 </w:t>
          </w:r>
          <w:proofErr w:type="spellStart"/>
          <w:r w:rsidRPr="00122323">
            <w:rPr>
              <w:rFonts w:ascii="Georgia" w:hAnsi="Georgia"/>
              <w:sz w:val="18"/>
              <w:szCs w:val="18"/>
            </w:rPr>
            <w:t>Blindern</w:t>
          </w:r>
          <w:proofErr w:type="spellEnd"/>
        </w:p>
        <w:p w14:paraId="5EC9E697" w14:textId="24E0B20E" w:rsidR="00122323" w:rsidRPr="00122323" w:rsidRDefault="00122323" w:rsidP="00122323">
          <w:pPr>
            <w:pStyle w:val="Footer"/>
            <w:spacing w:after="0"/>
            <w:rPr>
              <w:rFonts w:ascii="Georgia" w:hAnsi="Georgia"/>
              <w:sz w:val="18"/>
              <w:szCs w:val="18"/>
            </w:rPr>
          </w:pPr>
          <w:r w:rsidRPr="00122323">
            <w:rPr>
              <w:rFonts w:ascii="Georgia" w:hAnsi="Georgia"/>
              <w:sz w:val="18"/>
              <w:szCs w:val="18"/>
            </w:rPr>
            <w:t>0316 OSLO</w:t>
          </w:r>
        </w:p>
      </w:tc>
      <w:tc>
        <w:tcPr>
          <w:tcW w:w="2429" w:type="dxa"/>
        </w:tcPr>
        <w:p w14:paraId="02A027A5" w14:textId="77777777" w:rsidR="00122323" w:rsidRPr="0048186F" w:rsidRDefault="00122323" w:rsidP="00122323">
          <w:pPr>
            <w:autoSpaceDE w:val="0"/>
            <w:autoSpaceDN w:val="0"/>
            <w:adjustRightInd w:val="0"/>
            <w:spacing w:after="0" w:line="241" w:lineRule="atLeast"/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</w:pPr>
          <w:proofErr w:type="spellStart"/>
          <w:r w:rsidRPr="0048186F"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  <w:t>Visiting</w:t>
          </w:r>
          <w:proofErr w:type="spellEnd"/>
          <w:r w:rsidRPr="0048186F"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  <w:t xml:space="preserve"> </w:t>
          </w:r>
          <w:proofErr w:type="spellStart"/>
          <w:r w:rsidRPr="0048186F"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  <w:t>address</w:t>
          </w:r>
          <w:proofErr w:type="spellEnd"/>
          <w:r w:rsidRPr="0048186F"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  <w:t xml:space="preserve">: </w:t>
          </w:r>
        </w:p>
        <w:p w14:paraId="37058CA7" w14:textId="77777777" w:rsidR="00122323" w:rsidRDefault="00122323" w:rsidP="00122323">
          <w:pPr>
            <w:autoSpaceDE w:val="0"/>
            <w:autoSpaceDN w:val="0"/>
            <w:adjustRightInd w:val="0"/>
            <w:spacing w:after="0" w:line="241" w:lineRule="atLeast"/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</w:pPr>
          <w:r w:rsidRPr="00122323"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  <w:t>Niels Henrik Abels hus</w:t>
          </w:r>
        </w:p>
        <w:p w14:paraId="6A4D9F7A" w14:textId="0BC24609" w:rsidR="00122323" w:rsidRPr="00122323" w:rsidRDefault="00122323" w:rsidP="00122323">
          <w:pPr>
            <w:autoSpaceDE w:val="0"/>
            <w:autoSpaceDN w:val="0"/>
            <w:adjustRightInd w:val="0"/>
            <w:spacing w:after="0" w:line="241" w:lineRule="atLeast"/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</w:pPr>
          <w:proofErr w:type="spellStart"/>
          <w:r w:rsidRPr="00122323"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  <w:t>Moltke</w:t>
          </w:r>
          <w:proofErr w:type="spellEnd"/>
          <w:r w:rsidRPr="00122323"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  <w:t xml:space="preserve"> Moes vei 35</w:t>
          </w:r>
        </w:p>
        <w:p w14:paraId="3EEBF1D3" w14:textId="2B912262" w:rsidR="00122323" w:rsidRPr="00122323" w:rsidRDefault="00122323" w:rsidP="00122323">
          <w:pPr>
            <w:pStyle w:val="Footer"/>
            <w:spacing w:after="0"/>
            <w:rPr>
              <w:rFonts w:ascii="Georgia" w:hAnsi="Georgia"/>
              <w:sz w:val="18"/>
              <w:szCs w:val="18"/>
              <w:lang w:val="nb-NO"/>
            </w:rPr>
          </w:pPr>
          <w:r w:rsidRPr="00122323"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  <w:t>0851 OSLO</w:t>
          </w:r>
          <w:r w:rsidRPr="00122323">
            <w:rPr>
              <w:rFonts w:ascii="Georgia" w:hAnsi="Georgia" w:cs="Times New Roman"/>
              <w:color w:val="221E1F"/>
              <w:sz w:val="18"/>
              <w:szCs w:val="18"/>
              <w:lang w:val="nb-NO"/>
            </w:rPr>
            <w:t>, Norway</w:t>
          </w:r>
        </w:p>
      </w:tc>
      <w:tc>
        <w:tcPr>
          <w:tcW w:w="2410" w:type="dxa"/>
        </w:tcPr>
        <w:p w14:paraId="784DA696" w14:textId="252E860E" w:rsidR="00122323" w:rsidRPr="00122323" w:rsidRDefault="00122323" w:rsidP="00122323">
          <w:pPr>
            <w:autoSpaceDE w:val="0"/>
            <w:autoSpaceDN w:val="0"/>
            <w:adjustRightInd w:val="0"/>
            <w:spacing w:after="0" w:line="241" w:lineRule="atLeast"/>
            <w:rPr>
              <w:rFonts w:ascii="Georgia" w:hAnsi="Georgia" w:cs="Times New Roman"/>
              <w:color w:val="221E1F"/>
              <w:sz w:val="18"/>
              <w:szCs w:val="18"/>
            </w:rPr>
          </w:pPr>
          <w:r w:rsidRPr="00122323">
            <w:rPr>
              <w:rFonts w:ascii="Georgia" w:hAnsi="Georgia" w:cs="Times New Roman"/>
              <w:color w:val="221E1F"/>
              <w:sz w:val="18"/>
              <w:szCs w:val="18"/>
            </w:rPr>
            <w:t xml:space="preserve">Phone: </w:t>
          </w:r>
          <w:r w:rsidR="0048186F">
            <w:rPr>
              <w:rFonts w:ascii="Georgia" w:hAnsi="Georgia" w:cs="Times New Roman"/>
              <w:color w:val="221E1F"/>
              <w:sz w:val="18"/>
              <w:szCs w:val="18"/>
            </w:rPr>
            <w:t>+(47) 22 85 58 88</w:t>
          </w:r>
          <w:r w:rsidRPr="00122323">
            <w:rPr>
              <w:rFonts w:ascii="Georgia" w:hAnsi="Georgia" w:cs="Times New Roman"/>
              <w:color w:val="221E1F"/>
              <w:sz w:val="18"/>
              <w:szCs w:val="18"/>
            </w:rPr>
            <w:t xml:space="preserve"> </w:t>
          </w:r>
        </w:p>
        <w:p w14:paraId="55FCAFAB" w14:textId="4FCABB91" w:rsidR="00122323" w:rsidRPr="00122323" w:rsidRDefault="00122323" w:rsidP="00122323">
          <w:pPr>
            <w:autoSpaceDE w:val="0"/>
            <w:autoSpaceDN w:val="0"/>
            <w:adjustRightInd w:val="0"/>
            <w:spacing w:after="0" w:line="241" w:lineRule="atLeast"/>
            <w:rPr>
              <w:rFonts w:ascii="Georgia" w:hAnsi="Georgia" w:cs="Times New Roman"/>
              <w:color w:val="221E1F"/>
              <w:sz w:val="18"/>
              <w:szCs w:val="18"/>
            </w:rPr>
          </w:pPr>
          <w:r w:rsidRPr="00122323">
            <w:rPr>
              <w:rFonts w:ascii="Georgia" w:hAnsi="Georgia" w:cs="Times New Roman"/>
              <w:color w:val="221E1F"/>
              <w:sz w:val="18"/>
              <w:szCs w:val="18"/>
            </w:rPr>
            <w:t>E-mail:</w:t>
          </w:r>
          <w:r w:rsidR="0048186F">
            <w:rPr>
              <w:rFonts w:ascii="Georgia" w:hAnsi="Georgia" w:cs="Times New Roman"/>
              <w:color w:val="221E1F"/>
              <w:sz w:val="18"/>
              <w:szCs w:val="18"/>
            </w:rPr>
            <w:t xml:space="preserve"> admin@integreat.no</w:t>
          </w:r>
        </w:p>
        <w:p w14:paraId="59EC119B" w14:textId="6627AB60" w:rsidR="00122323" w:rsidRPr="00122323" w:rsidRDefault="00122323" w:rsidP="0048186F">
          <w:pPr>
            <w:autoSpaceDE w:val="0"/>
            <w:autoSpaceDN w:val="0"/>
            <w:adjustRightInd w:val="0"/>
            <w:spacing w:before="120" w:after="0" w:line="241" w:lineRule="atLeast"/>
            <w:rPr>
              <w:rFonts w:ascii="Georgia" w:hAnsi="Georgia" w:cs="Times New Roman"/>
              <w:color w:val="221E1F"/>
              <w:sz w:val="18"/>
              <w:szCs w:val="18"/>
            </w:rPr>
          </w:pPr>
          <w:r w:rsidRPr="00122323">
            <w:rPr>
              <w:rFonts w:ascii="Georgia" w:hAnsi="Georgia" w:cs="Times New Roman"/>
              <w:color w:val="221E1F"/>
              <w:sz w:val="18"/>
              <w:szCs w:val="18"/>
            </w:rPr>
            <w:t>Web</w:t>
          </w:r>
          <w:r w:rsidR="0048186F">
            <w:rPr>
              <w:rFonts w:ascii="Georgia" w:hAnsi="Georgia" w:cs="Times New Roman"/>
              <w:color w:val="221E1F"/>
              <w:sz w:val="18"/>
              <w:szCs w:val="18"/>
            </w:rPr>
            <w:t xml:space="preserve"> integreat.no</w:t>
          </w:r>
        </w:p>
        <w:p w14:paraId="506C4305" w14:textId="77777777" w:rsidR="00122323" w:rsidRPr="00122323" w:rsidRDefault="00122323" w:rsidP="00122323">
          <w:pPr>
            <w:pStyle w:val="Footer"/>
            <w:spacing w:after="0"/>
            <w:rPr>
              <w:rFonts w:ascii="Georgia" w:hAnsi="Georgia"/>
              <w:sz w:val="18"/>
              <w:szCs w:val="18"/>
            </w:rPr>
          </w:pPr>
        </w:p>
      </w:tc>
    </w:tr>
  </w:tbl>
  <w:p w14:paraId="62D78B9A" w14:textId="77777777" w:rsidR="00122323" w:rsidRPr="00122323" w:rsidRDefault="00122323" w:rsidP="00122323">
    <w:pPr>
      <w:pStyle w:val="Footer"/>
      <w:spacing w:after="0"/>
      <w:rPr>
        <w:rFonts w:ascii="Georgia" w:hAnsi="Georg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1EEBD" w14:textId="77777777" w:rsidR="0048186F" w:rsidRDefault="004818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27171" w14:textId="77777777" w:rsidR="00BE6D2D" w:rsidRDefault="00BE6D2D" w:rsidP="00122323">
      <w:pPr>
        <w:spacing w:after="0"/>
      </w:pPr>
      <w:r>
        <w:separator/>
      </w:r>
    </w:p>
  </w:footnote>
  <w:footnote w:type="continuationSeparator" w:id="0">
    <w:p w14:paraId="011F5838" w14:textId="77777777" w:rsidR="00BE6D2D" w:rsidRDefault="00BE6D2D" w:rsidP="001223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86662" w14:textId="77777777" w:rsidR="0048186F" w:rsidRDefault="004818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AEDE4" w14:textId="5582E2F0" w:rsidR="00122323" w:rsidRDefault="00122323">
    <w:pPr>
      <w:pStyle w:val="Header"/>
    </w:pPr>
    <w:r>
      <w:rPr>
        <w:noProof/>
      </w:rPr>
      <w:drawing>
        <wp:inline distT="0" distB="0" distL="0" distR="0" wp14:anchorId="194906C1" wp14:editId="369EF7BA">
          <wp:extent cx="1903228" cy="411179"/>
          <wp:effectExtent l="0" t="0" r="1905" b="0"/>
          <wp:docPr id="1378248545" name="Picture 1378248545" descr="A black background with white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6310739" name="Picture 1" descr="A black background with white letter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175" cy="4690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EFE5B" w14:textId="77777777" w:rsidR="0048186F" w:rsidRDefault="004818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323"/>
    <w:rsid w:val="00122323"/>
    <w:rsid w:val="0048186F"/>
    <w:rsid w:val="007A118D"/>
    <w:rsid w:val="00BE6D2D"/>
    <w:rsid w:val="00F7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85FE7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323"/>
    <w:pPr>
      <w:spacing w:after="160"/>
    </w:pPr>
    <w:rPr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23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000000" w:themeColor="text1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232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2323"/>
  </w:style>
  <w:style w:type="paragraph" w:styleId="Footer">
    <w:name w:val="footer"/>
    <w:basedOn w:val="Normal"/>
    <w:link w:val="FooterChar"/>
    <w:uiPriority w:val="99"/>
    <w:unhideWhenUsed/>
    <w:rsid w:val="0012232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2323"/>
  </w:style>
  <w:style w:type="table" w:styleId="TableGrid">
    <w:name w:val="Table Grid"/>
    <w:basedOn w:val="TableNormal"/>
    <w:uiPriority w:val="39"/>
    <w:rsid w:val="00122323"/>
    <w:rPr>
      <w:kern w:val="0"/>
      <w:sz w:val="22"/>
      <w:szCs w:val="22"/>
      <w:lang w:val="nb-N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22323"/>
    <w:rPr>
      <w:color w:val="auto"/>
    </w:rPr>
  </w:style>
  <w:style w:type="character" w:customStyle="1" w:styleId="Heading1Char">
    <w:name w:val="Heading 1 Char"/>
    <w:basedOn w:val="DefaultParagraphFont"/>
    <w:link w:val="Heading1"/>
    <w:uiPriority w:val="9"/>
    <w:rsid w:val="00122323"/>
    <w:rPr>
      <w:rFonts w:asciiTheme="majorHAnsi" w:eastAsiaTheme="majorEastAsia" w:hAnsiTheme="majorHAnsi" w:cstheme="majorBidi"/>
      <w:b/>
      <w:color w:val="000000" w:themeColor="text1"/>
      <w:kern w:val="0"/>
      <w:sz w:val="22"/>
      <w:szCs w:val="32"/>
      <w:lang w:val="en-GB"/>
      <w14:ligatures w14:val="none"/>
    </w:rPr>
  </w:style>
  <w:style w:type="paragraph" w:customStyle="1" w:styleId="Pa0">
    <w:name w:val="Pa0"/>
    <w:basedOn w:val="Normal"/>
    <w:next w:val="Normal"/>
    <w:uiPriority w:val="99"/>
    <w:semiHidden/>
    <w:rsid w:val="00122323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  <w:lang w:val="nb-NO"/>
    </w:rPr>
  </w:style>
  <w:style w:type="character" w:customStyle="1" w:styleId="A0">
    <w:name w:val="A0"/>
    <w:uiPriority w:val="99"/>
    <w:semiHidden/>
    <w:rsid w:val="00122323"/>
    <w:rPr>
      <w:color w:val="221E1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D9DB643BC928F4C8FEBA8A24D9F7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5A508-4403-B645-83B9-9F765EE43CB0}"/>
      </w:docPartPr>
      <w:docPartBody>
        <w:p w:rsidR="00000000" w:rsidRDefault="00370B31" w:rsidP="00370B31">
          <w:pPr>
            <w:pStyle w:val="DD9DB643BC928F4C8FEBA8A24D9F72AE"/>
          </w:pPr>
          <w:r w:rsidRPr="00801B49">
            <w:rPr>
              <w:rStyle w:val="PlaceholderText"/>
            </w:rPr>
            <w:t>[Recipient &amp; Address]</w:t>
          </w:r>
        </w:p>
      </w:docPartBody>
    </w:docPart>
    <w:docPart>
      <w:docPartPr>
        <w:name w:val="875A151DB91C0A4381F177E6AF5C1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AE752-AACA-E94A-96EA-D6751F30BE40}"/>
      </w:docPartPr>
      <w:docPartBody>
        <w:p w:rsidR="00000000" w:rsidRDefault="00370B31" w:rsidP="00370B31">
          <w:pPr>
            <w:pStyle w:val="875A151DB91C0A4381F177E6AF5C125B"/>
          </w:pPr>
          <w:r w:rsidRPr="00801B49">
            <w:rPr>
              <w:rStyle w:val="PlaceholderText"/>
            </w:rPr>
            <w:t>[Title]</w:t>
          </w:r>
        </w:p>
      </w:docPartBody>
    </w:docPart>
    <w:docPart>
      <w:docPartPr>
        <w:name w:val="22E1AE0E28C0724E895781500CC59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7A4DB-AF87-E941-B0B0-774CC30C2D81}"/>
      </w:docPartPr>
      <w:docPartBody>
        <w:p w:rsidR="00000000" w:rsidRDefault="00370B31" w:rsidP="00370B31">
          <w:pPr>
            <w:pStyle w:val="22E1AE0E28C0724E895781500CC59E00"/>
          </w:pPr>
          <w:r w:rsidRPr="00801B49">
            <w:rPr>
              <w:rStyle w:val="PlaceholderText"/>
            </w:rPr>
            <w:t>[Content]</w:t>
          </w:r>
        </w:p>
      </w:docPartBody>
    </w:docPart>
    <w:docPart>
      <w:docPartPr>
        <w:name w:val="EF168CA66078BB4FA71AB9FC49786D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5841F1-6472-A840-950E-54FA71B4757F}"/>
      </w:docPartPr>
      <w:docPartBody>
        <w:p w:rsidR="00000000" w:rsidRDefault="00370B31" w:rsidP="00370B31">
          <w:pPr>
            <w:pStyle w:val="EF168CA66078BB4FA71AB9FC49786D50"/>
          </w:pPr>
          <w:r w:rsidRPr="00801B49">
            <w:rPr>
              <w:rStyle w:val="PlaceholderText"/>
            </w:rPr>
            <w:t>[Name]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B31"/>
    <w:rsid w:val="00370B31"/>
    <w:rsid w:val="0089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NO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0B31"/>
    <w:rPr>
      <w:color w:val="auto"/>
    </w:rPr>
  </w:style>
  <w:style w:type="paragraph" w:customStyle="1" w:styleId="DD9DB643BC928F4C8FEBA8A24D9F72AE">
    <w:name w:val="DD9DB643BC928F4C8FEBA8A24D9F72AE"/>
    <w:rsid w:val="00370B31"/>
  </w:style>
  <w:style w:type="paragraph" w:customStyle="1" w:styleId="875A151DB91C0A4381F177E6AF5C125B">
    <w:name w:val="875A151DB91C0A4381F177E6AF5C125B"/>
    <w:rsid w:val="00370B31"/>
  </w:style>
  <w:style w:type="paragraph" w:customStyle="1" w:styleId="22E1AE0E28C0724E895781500CC59E00">
    <w:name w:val="22E1AE0E28C0724E895781500CC59E00"/>
    <w:rsid w:val="00370B31"/>
  </w:style>
  <w:style w:type="paragraph" w:customStyle="1" w:styleId="EF168CA66078BB4FA71AB9FC49786D50">
    <w:name w:val="EF168CA66078BB4FA71AB9FC49786D50"/>
    <w:rsid w:val="00370B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integreat-cover-letter-template.dotx</Template>
  <TotalTime>16</TotalTime>
  <Pages>2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Dikova</dc:creator>
  <cp:keywords/>
  <dc:description/>
  <cp:lastModifiedBy>Maria Dikova</cp:lastModifiedBy>
  <cp:revision>1</cp:revision>
  <dcterms:created xsi:type="dcterms:W3CDTF">2023-12-01T12:45:00Z</dcterms:created>
  <dcterms:modified xsi:type="dcterms:W3CDTF">2023-12-01T13:05:00Z</dcterms:modified>
</cp:coreProperties>
</file>